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96DC" w14:textId="77777777" w:rsidR="006C728C" w:rsidRDefault="006C728C" w:rsidP="00E37409">
      <w:pPr>
        <w:jc w:val="right"/>
        <w:rPr>
          <w:rFonts w:ascii="ＭＳ Ｐ明朝" w:eastAsia="ＭＳ Ｐ明朝" w:hAnsi="ＭＳ Ｐ明朝"/>
        </w:rPr>
      </w:pPr>
    </w:p>
    <w:p w14:paraId="22D370E2" w14:textId="77777777" w:rsidR="00E37409" w:rsidRPr="00D07543" w:rsidRDefault="008D0305" w:rsidP="006C728C">
      <w:pPr>
        <w:rPr>
          <w:rFonts w:ascii="BIZ UDPゴシック" w:eastAsia="BIZ UDPゴシック" w:hAnsi="BIZ UDPゴシック"/>
        </w:rPr>
      </w:pPr>
      <w:r w:rsidRPr="00D07543">
        <w:rPr>
          <w:rFonts w:ascii="BIZ UDPゴシック" w:eastAsia="BIZ UDPゴシック" w:hAnsi="BIZ UDPゴシック" w:hint="eastAsia"/>
        </w:rPr>
        <w:t>ＮＰＯ法人</w:t>
      </w:r>
      <w:r w:rsidR="00E37409" w:rsidRPr="00D07543">
        <w:rPr>
          <w:rFonts w:ascii="BIZ UDPゴシック" w:eastAsia="BIZ UDPゴシック" w:hAnsi="BIZ UDPゴシック" w:hint="eastAsia"/>
        </w:rPr>
        <w:t>日本不妊カウンセリング学会御中</w:t>
      </w:r>
    </w:p>
    <w:p w14:paraId="249E446D" w14:textId="77777777" w:rsidR="00E37409" w:rsidRPr="00D07543" w:rsidRDefault="00B247B3" w:rsidP="006C728C">
      <w:pPr>
        <w:rPr>
          <w:rFonts w:ascii="BIZ UDPゴシック" w:eastAsia="BIZ UDPゴシック" w:hAnsi="BIZ UDPゴシック"/>
        </w:rPr>
      </w:pPr>
      <w:r w:rsidRPr="00D07543">
        <w:rPr>
          <w:rFonts w:ascii="BIZ UDPゴシック" w:eastAsia="BIZ UDPゴシック" w:hAnsi="BIZ UDPゴシック" w:hint="eastAsia"/>
        </w:rPr>
        <w:t>(E-mail:toiawase@jsinfc.com)</w:t>
      </w:r>
    </w:p>
    <w:p w14:paraId="66B3D785" w14:textId="77777777" w:rsidR="00B247B3" w:rsidRPr="00D07543" w:rsidRDefault="00B247B3" w:rsidP="006C728C">
      <w:pPr>
        <w:rPr>
          <w:rFonts w:ascii="BIZ UDPゴシック" w:eastAsia="BIZ UDPゴシック" w:hAnsi="BIZ UDPゴシック"/>
        </w:rPr>
      </w:pPr>
    </w:p>
    <w:p w14:paraId="1C6005ED" w14:textId="77777777" w:rsidR="00560A82" w:rsidRPr="00D07543" w:rsidRDefault="007570AB" w:rsidP="00B247B3">
      <w:pPr>
        <w:jc w:val="center"/>
        <w:rPr>
          <w:rFonts w:ascii="BIZ UDPゴシック" w:eastAsia="BIZ UDPゴシック" w:hAnsi="BIZ UDPゴシック"/>
          <w:b/>
          <w:sz w:val="36"/>
          <w:szCs w:val="36"/>
        </w:rPr>
      </w:pPr>
      <w:r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【 </w:t>
      </w:r>
      <w:r w:rsidR="00710185"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="00E37409" w:rsidRPr="00D07543">
        <w:rPr>
          <w:rFonts w:ascii="BIZ UDPゴシック" w:eastAsia="BIZ UDPゴシック" w:hAnsi="BIZ UDPゴシック" w:hint="eastAsia"/>
          <w:b/>
          <w:sz w:val="36"/>
          <w:szCs w:val="36"/>
        </w:rPr>
        <w:t>退</w:t>
      </w:r>
      <w:r w:rsidR="00710185"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="00E37409" w:rsidRPr="00D07543">
        <w:rPr>
          <w:rFonts w:ascii="BIZ UDPゴシック" w:eastAsia="BIZ UDPゴシック" w:hAnsi="BIZ UDPゴシック" w:hint="eastAsia"/>
          <w:b/>
          <w:sz w:val="36"/>
          <w:szCs w:val="36"/>
        </w:rPr>
        <w:t>会</w:t>
      </w:r>
      <w:r w:rsidR="00710185"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届</w:t>
      </w:r>
      <w:r w:rsidR="00710185"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</w:t>
      </w:r>
      <w:r w:rsidRPr="00D07543">
        <w:rPr>
          <w:rFonts w:ascii="BIZ UDPゴシック" w:eastAsia="BIZ UDPゴシック" w:hAnsi="BIZ UDPゴシック" w:hint="eastAsia"/>
          <w:b/>
          <w:sz w:val="36"/>
          <w:szCs w:val="36"/>
        </w:rPr>
        <w:t xml:space="preserve"> 】</w:t>
      </w:r>
    </w:p>
    <w:p w14:paraId="2AD00B33" w14:textId="77777777" w:rsidR="00E37409" w:rsidRPr="00D07543" w:rsidRDefault="00E37409" w:rsidP="006C728C">
      <w:pPr>
        <w:rPr>
          <w:rFonts w:ascii="BIZ UDPゴシック" w:eastAsia="BIZ UDPゴシック" w:hAnsi="BIZ UDPゴシック"/>
          <w:b/>
          <w:sz w:val="28"/>
          <w:szCs w:val="28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48"/>
        <w:gridCol w:w="3000"/>
      </w:tblGrid>
      <w:tr w:rsidR="006C728C" w14:paraId="1B883592" w14:textId="77777777">
        <w:trPr>
          <w:trHeight w:val="510"/>
        </w:trPr>
        <w:tc>
          <w:tcPr>
            <w:tcW w:w="1548" w:type="dxa"/>
            <w:vAlign w:val="center"/>
          </w:tcPr>
          <w:p w14:paraId="0A4A5C8D" w14:textId="77777777" w:rsidR="006C728C" w:rsidRDefault="00007F16" w:rsidP="006C728C">
            <w:pPr>
              <w:rPr>
                <w:rFonts w:ascii="BIZ UDPゴシック" w:eastAsia="BIZ UDPゴシック" w:hAnsi="BIZ UDPゴシック"/>
                <w:b/>
              </w:rPr>
            </w:pPr>
            <w:r>
              <w:rPr>
                <w:rFonts w:ascii="BIZ UDPゴシック" w:eastAsia="BIZ UDPゴシック" w:hAnsi="BIZ UDPゴシック" w:hint="eastAsia"/>
                <w:b/>
              </w:rPr>
              <w:t>会員番号</w:t>
            </w:r>
            <w:r w:rsidR="006C728C">
              <w:rPr>
                <w:rFonts w:ascii="BIZ UDPゴシック" w:eastAsia="BIZ UDPゴシック" w:hAnsi="BIZ UDPゴシック" w:hint="eastAsia"/>
                <w:b/>
              </w:rPr>
              <w:t>：</w:t>
            </w:r>
          </w:p>
        </w:tc>
        <w:tc>
          <w:tcPr>
            <w:tcW w:w="3000" w:type="dxa"/>
          </w:tcPr>
          <w:p w14:paraId="61CD4977" w14:textId="77777777" w:rsidR="006C728C" w:rsidRDefault="006C728C">
            <w:pPr>
              <w:jc w:val="right"/>
              <w:rPr>
                <w:rFonts w:ascii="BIZ UDPゴシック" w:eastAsia="BIZ UDPゴシック" w:hAnsi="BIZ UDPゴシック"/>
                <w:b/>
              </w:rPr>
            </w:pPr>
          </w:p>
        </w:tc>
      </w:tr>
    </w:tbl>
    <w:p w14:paraId="537BE5A0" w14:textId="77777777" w:rsidR="00560A82" w:rsidRPr="00D07543" w:rsidRDefault="00560A82" w:rsidP="00560A82">
      <w:pPr>
        <w:jc w:val="right"/>
        <w:rPr>
          <w:rFonts w:ascii="BIZ UDPゴシック" w:eastAsia="BIZ UDPゴシック" w:hAnsi="BIZ UDPゴシック"/>
          <w:lang w:eastAsia="zh-TW"/>
        </w:rPr>
      </w:pPr>
      <w:r w:rsidRPr="00D07543">
        <w:rPr>
          <w:rFonts w:ascii="BIZ UDPゴシック" w:eastAsia="BIZ UDPゴシック" w:hAnsi="BIZ UDPゴシック" w:hint="eastAsia"/>
          <w:b/>
          <w:bCs/>
          <w:lang w:eastAsia="zh-TW"/>
        </w:rPr>
        <w:t xml:space="preserve">　　　　　</w:t>
      </w:r>
      <w:r w:rsidRPr="00D07543">
        <w:rPr>
          <w:rFonts w:ascii="BIZ UDPゴシック" w:eastAsia="BIZ UDPゴシック" w:hAnsi="BIZ UDPゴシック" w:hint="eastAsia"/>
          <w:lang w:eastAsia="zh-TW"/>
        </w:rPr>
        <w:t>（西暦）　　　　　年　　　　月　　　日</w:t>
      </w:r>
    </w:p>
    <w:p w14:paraId="5324FED2" w14:textId="77777777" w:rsidR="00E37409" w:rsidRPr="00D07543" w:rsidRDefault="00E37409" w:rsidP="00DF2FF4">
      <w:pPr>
        <w:rPr>
          <w:rFonts w:ascii="BIZ UDPゴシック" w:eastAsia="BIZ UDPゴシック" w:hAnsi="BIZ UDPゴシック"/>
          <w:sz w:val="21"/>
        </w:rPr>
      </w:pPr>
    </w:p>
    <w:p w14:paraId="4D509402" w14:textId="77777777" w:rsidR="00E37409" w:rsidRPr="00D07543" w:rsidRDefault="00E37409">
      <w:pPr>
        <w:tabs>
          <w:tab w:val="left" w:pos="1680"/>
        </w:tabs>
        <w:rPr>
          <w:rFonts w:ascii="BIZ UDPゴシック" w:eastAsia="BIZ UDPゴシック" w:hAnsi="BIZ UDPゴシック"/>
        </w:rPr>
      </w:pPr>
    </w:p>
    <w:p w14:paraId="274AE2C6" w14:textId="77777777" w:rsidR="00E37409" w:rsidRPr="00D07543" w:rsidRDefault="008D0305" w:rsidP="00E37409">
      <w:pPr>
        <w:spacing w:line="240" w:lineRule="atLeast"/>
        <w:rPr>
          <w:rFonts w:ascii="BIZ UDPゴシック" w:eastAsia="BIZ UDPゴシック" w:hAnsi="BIZ UDPゴシック"/>
          <w:sz w:val="28"/>
        </w:rPr>
      </w:pPr>
      <w:r w:rsidRPr="00D07543">
        <w:rPr>
          <w:rFonts w:ascii="BIZ UDPゴシック" w:eastAsia="BIZ UDPゴシック" w:hAnsi="BIZ UDPゴシック" w:hint="eastAsia"/>
          <w:sz w:val="28"/>
        </w:rPr>
        <w:t>ＮＰＯ法人</w:t>
      </w:r>
      <w:r w:rsidR="00E37409" w:rsidRPr="00D07543">
        <w:rPr>
          <w:rFonts w:ascii="BIZ UDPゴシック" w:eastAsia="BIZ UDPゴシック" w:hAnsi="BIZ UDPゴシック" w:hint="eastAsia"/>
          <w:sz w:val="28"/>
        </w:rPr>
        <w:t>日本不妊カウンセリング学会を退会致します。</w:t>
      </w:r>
    </w:p>
    <w:p w14:paraId="7EEA9BCB" w14:textId="77777777" w:rsidR="00E37409" w:rsidRPr="00D07543" w:rsidRDefault="00E37409" w:rsidP="00E37409">
      <w:pPr>
        <w:spacing w:line="240" w:lineRule="atLeast"/>
        <w:rPr>
          <w:rFonts w:ascii="BIZ UDPゴシック" w:eastAsia="BIZ UDPゴシック" w:hAnsi="BIZ UDPゴシック"/>
          <w:sz w:val="28"/>
        </w:rPr>
      </w:pPr>
    </w:p>
    <w:p w14:paraId="0967C119" w14:textId="77777777" w:rsidR="00E37409" w:rsidRPr="00D07543" w:rsidRDefault="00E37409" w:rsidP="00E37409">
      <w:pPr>
        <w:spacing w:line="240" w:lineRule="atLeast"/>
        <w:rPr>
          <w:rFonts w:ascii="BIZ UDPゴシック" w:eastAsia="BIZ UDPゴシック" w:hAnsi="BIZ UDPゴシック"/>
          <w:sz w:val="28"/>
        </w:rPr>
      </w:pPr>
    </w:p>
    <w:p w14:paraId="6C67836B" w14:textId="77777777" w:rsidR="00E37409" w:rsidRPr="00D07543" w:rsidRDefault="00E37409" w:rsidP="00E37409">
      <w:pPr>
        <w:spacing w:line="240" w:lineRule="atLeast"/>
        <w:rPr>
          <w:rFonts w:ascii="BIZ UDPゴシック" w:eastAsia="BIZ UDPゴシック" w:hAnsi="BIZ UDPゴシック"/>
          <w:sz w:val="28"/>
          <w:u w:val="single"/>
        </w:rPr>
      </w:pPr>
      <w:r w:rsidRPr="00D07543">
        <w:rPr>
          <w:rFonts w:ascii="BIZ UDPゴシック" w:eastAsia="BIZ UDPゴシック" w:hAnsi="BIZ UDPゴシック" w:hint="eastAsia"/>
          <w:sz w:val="28"/>
        </w:rPr>
        <w:t>氏名：</w:t>
      </w:r>
      <w:r w:rsidRPr="00D07543">
        <w:rPr>
          <w:rFonts w:ascii="BIZ UDPゴシック" w:eastAsia="BIZ UDPゴシック" w:hAnsi="BIZ UDPゴシック" w:hint="eastAsia"/>
          <w:sz w:val="28"/>
          <w:u w:val="single"/>
        </w:rPr>
        <w:t xml:space="preserve">                                       </w:t>
      </w:r>
    </w:p>
    <w:p w14:paraId="5A298792" w14:textId="77777777" w:rsidR="00E37409" w:rsidRPr="00D07543" w:rsidRDefault="00E37409" w:rsidP="00E37409">
      <w:pPr>
        <w:spacing w:line="240" w:lineRule="atLeast"/>
        <w:rPr>
          <w:rFonts w:ascii="BIZ UDPゴシック" w:eastAsia="BIZ UDPゴシック" w:hAnsi="BIZ UDPゴシック"/>
          <w:sz w:val="28"/>
          <w:u w:val="single"/>
        </w:rPr>
      </w:pPr>
    </w:p>
    <w:p w14:paraId="0642D4DE" w14:textId="77777777" w:rsidR="00E37409" w:rsidRPr="00D07543" w:rsidRDefault="00E37409" w:rsidP="00E37409">
      <w:pPr>
        <w:spacing w:line="240" w:lineRule="atLeast"/>
        <w:rPr>
          <w:rFonts w:ascii="BIZ UDPゴシック" w:eastAsia="BIZ UDPゴシック" w:hAnsi="BIZ UDPゴシック"/>
        </w:rPr>
      </w:pPr>
      <w:r w:rsidRPr="00D07543">
        <w:rPr>
          <w:rFonts w:ascii="BIZ UDPゴシック" w:eastAsia="BIZ UDPゴシック" w:hAnsi="BIZ UDPゴシック" w:hint="eastAsia"/>
          <w:sz w:val="28"/>
        </w:rPr>
        <w:t>住所：</w:t>
      </w:r>
      <w:r w:rsidRPr="00D07543">
        <w:rPr>
          <w:rFonts w:ascii="BIZ UDPゴシック" w:eastAsia="BIZ UDPゴシック" w:hAnsi="BIZ UDPゴシック" w:hint="eastAsia"/>
          <w:sz w:val="28"/>
          <w:u w:val="single"/>
        </w:rPr>
        <w:t xml:space="preserve">                                                             </w:t>
      </w:r>
      <w:r w:rsidRPr="00D07543">
        <w:rPr>
          <w:rFonts w:ascii="BIZ UDPゴシック" w:eastAsia="BIZ UDPゴシック" w:hAnsi="BIZ UDPゴシック" w:hint="eastAsia"/>
          <w:sz w:val="28"/>
        </w:rPr>
        <w:t xml:space="preserve"> </w:t>
      </w:r>
    </w:p>
    <w:sectPr w:rsidR="00E37409" w:rsidRPr="00D07543" w:rsidSect="00C30870">
      <w:pgSz w:w="11907" w:h="16840" w:code="9"/>
      <w:pgMar w:top="1134" w:right="1134" w:bottom="454" w:left="1134" w:header="851" w:footer="992" w:gutter="0"/>
      <w:cols w:space="425"/>
      <w:docGrid w:type="lines" w:linePitch="3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1840"/>
    <w:multiLevelType w:val="singleLevel"/>
    <w:tmpl w:val="3DDA3E70"/>
    <w:lvl w:ilvl="0">
      <w:start w:val="1"/>
      <w:numFmt w:val="bullet"/>
      <w:lvlText w:val="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</w:rPr>
    </w:lvl>
  </w:abstractNum>
  <w:abstractNum w:abstractNumId="1" w15:restartNumberingAfterBreak="0">
    <w:nsid w:val="2BFC11A8"/>
    <w:multiLevelType w:val="singleLevel"/>
    <w:tmpl w:val="3DDA3E70"/>
    <w:lvl w:ilvl="0">
      <w:start w:val="1"/>
      <w:numFmt w:val="bullet"/>
      <w:lvlText w:val="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</w:rPr>
    </w:lvl>
  </w:abstractNum>
  <w:num w:numId="1" w16cid:durableId="205602341">
    <w:abstractNumId w:val="1"/>
  </w:num>
  <w:num w:numId="2" w16cid:durableId="164399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20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7B8A"/>
    <w:rsid w:val="00007F16"/>
    <w:rsid w:val="00052018"/>
    <w:rsid w:val="00080C8E"/>
    <w:rsid w:val="00161C13"/>
    <w:rsid w:val="001A41AB"/>
    <w:rsid w:val="002110BC"/>
    <w:rsid w:val="00284DB9"/>
    <w:rsid w:val="003E3D6D"/>
    <w:rsid w:val="004407B8"/>
    <w:rsid w:val="00552C47"/>
    <w:rsid w:val="00560A82"/>
    <w:rsid w:val="00561E40"/>
    <w:rsid w:val="00680AD5"/>
    <w:rsid w:val="006C728C"/>
    <w:rsid w:val="006F321E"/>
    <w:rsid w:val="006F7B8A"/>
    <w:rsid w:val="00710185"/>
    <w:rsid w:val="007570AB"/>
    <w:rsid w:val="00780599"/>
    <w:rsid w:val="007D0B26"/>
    <w:rsid w:val="008A5D2E"/>
    <w:rsid w:val="008D0305"/>
    <w:rsid w:val="008F3551"/>
    <w:rsid w:val="009E085A"/>
    <w:rsid w:val="009E2E81"/>
    <w:rsid w:val="00AC4B22"/>
    <w:rsid w:val="00AF7944"/>
    <w:rsid w:val="00B247B3"/>
    <w:rsid w:val="00C23AA0"/>
    <w:rsid w:val="00C30870"/>
    <w:rsid w:val="00CF36A2"/>
    <w:rsid w:val="00D07543"/>
    <w:rsid w:val="00D32D64"/>
    <w:rsid w:val="00D74D7F"/>
    <w:rsid w:val="00D77082"/>
    <w:rsid w:val="00DC3CBD"/>
    <w:rsid w:val="00DF2FF4"/>
    <w:rsid w:val="00E37409"/>
    <w:rsid w:val="00E50BAE"/>
    <w:rsid w:val="00E61C9C"/>
    <w:rsid w:val="00E6681F"/>
    <w:rsid w:val="00EB17F0"/>
    <w:rsid w:val="00EB233A"/>
    <w:rsid w:val="00F6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DA431"/>
  <w15:chartTrackingRefBased/>
  <w15:docId w15:val="{360A807C-3C09-4464-94B8-D0661923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Salutation"/>
    <w:basedOn w:val="a"/>
    <w:next w:val="a"/>
  </w:style>
  <w:style w:type="paragraph" w:styleId="a5">
    <w:name w:val="Closing"/>
    <w:basedOn w:val="a"/>
    <w:next w:val="a"/>
    <w:pPr>
      <w:jc w:val="right"/>
    </w:pPr>
  </w:style>
  <w:style w:type="table" w:styleId="a6">
    <w:name w:val="Table Grid"/>
    <w:basedOn w:val="a1"/>
    <w:rsid w:val="00560A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161C1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Office\autos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autosal</Template>
  <TotalTime>0</TotalTime>
  <Pages>1</Pages>
  <Words>101</Words>
  <Characters>140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届出用紙</vt:lpstr>
    </vt:vector>
  </TitlesOfParts>
  <Company>FM-USER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届出用紙</dc:title>
  <dc:subject/>
  <dc:creator>FMV-USER</dc:creator>
  <cp:keywords/>
  <cp:lastModifiedBy>浦 美珠</cp:lastModifiedBy>
  <cp:revision>3</cp:revision>
  <cp:lastPrinted>2005-04-15T10:16:00Z</cp:lastPrinted>
  <dcterms:created xsi:type="dcterms:W3CDTF">2026-03-31T03:09:00Z</dcterms:created>
  <dcterms:modified xsi:type="dcterms:W3CDTF">2026-03-31T03:09:00Z</dcterms:modified>
</cp:coreProperties>
</file>